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B47" w:rsidRDefault="00041F6A">
      <w:r w:rsidRPr="00041F6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2017" ShapeID="_x0000_i1025" DrawAspect="Content" ObjectID="_1585656189" r:id="rId5"/>
        </w:object>
      </w:r>
      <w:bookmarkStart w:id="0" w:name="_GoBack"/>
      <w:bookmarkEnd w:id="0"/>
    </w:p>
    <w:sectPr w:rsidR="00F80B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F6A"/>
    <w:rsid w:val="00041F6A"/>
    <w:rsid w:val="00F8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C0F32-3A00-4D76-8441-628F948C6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1EA7127F</Template>
  <TotalTime>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 Weerepas</dc:creator>
  <cp:keywords/>
  <dc:description/>
  <cp:lastModifiedBy>Ans Weerepas</cp:lastModifiedBy>
  <cp:revision>1</cp:revision>
  <dcterms:created xsi:type="dcterms:W3CDTF">2018-04-19T13:14:00Z</dcterms:created>
  <dcterms:modified xsi:type="dcterms:W3CDTF">2018-04-19T13:17:00Z</dcterms:modified>
</cp:coreProperties>
</file>